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2C6B9" w14:textId="77777777" w:rsidR="00693EB4" w:rsidRPr="000011E8" w:rsidRDefault="00693EB4" w:rsidP="00176AB9">
      <w:pPr>
        <w:rPr>
          <w:rtl/>
        </w:rPr>
      </w:pPr>
    </w:p>
    <w:tbl>
      <w:tblPr>
        <w:bidiVisual/>
        <w:tblW w:w="918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1"/>
        <w:gridCol w:w="2126"/>
        <w:gridCol w:w="4110"/>
      </w:tblGrid>
      <w:tr w:rsidR="0082046D" w14:paraId="07F3BED0" w14:textId="77777777" w:rsidTr="003E0ADF">
        <w:trPr>
          <w:tblHeader/>
        </w:trPr>
        <w:tc>
          <w:tcPr>
            <w:tcW w:w="29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5E8FC2" w14:textId="187511CA" w:rsidR="0082046D" w:rsidRPr="000011E8" w:rsidRDefault="0082046D" w:rsidP="00A01927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 xml:space="preserve">שם </w:t>
            </w:r>
            <w:r w:rsidRPr="000011E8">
              <w:rPr>
                <w:bCs/>
                <w:rtl/>
              </w:rPr>
              <w:t>משרד</w:t>
            </w:r>
            <w:r w:rsidR="00421DFC">
              <w:rPr>
                <w:rFonts w:hint="cs"/>
                <w:bCs/>
                <w:rtl/>
              </w:rPr>
              <w:t xml:space="preserve"> </w:t>
            </w:r>
            <w:r w:rsidR="00A01927">
              <w:rPr>
                <w:rFonts w:hint="cs"/>
                <w:bCs/>
                <w:rtl/>
              </w:rPr>
              <w:t>והיחידה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E7A88" w14:textId="08E153F5" w:rsidR="0082046D" w:rsidRPr="000011E8" w:rsidRDefault="0082046D" w:rsidP="0082046D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 xml:space="preserve">מספר מכרז </w:t>
            </w:r>
            <w:r w:rsidRPr="000011E8">
              <w:rPr>
                <w:rFonts w:hint="cs"/>
                <w:rtl/>
              </w:rPr>
              <w:t>(מס' סידורי</w:t>
            </w:r>
            <w:r>
              <w:rPr>
                <w:rFonts w:hint="cs"/>
                <w:rtl/>
              </w:rPr>
              <w:t xml:space="preserve"> </w:t>
            </w:r>
            <w:r w:rsidRPr="000011E8">
              <w:rPr>
                <w:rFonts w:hint="cs"/>
                <w:rtl/>
              </w:rPr>
              <w:t>+</w:t>
            </w:r>
            <w:r>
              <w:rPr>
                <w:rFonts w:hint="cs"/>
                <w:rtl/>
              </w:rPr>
              <w:t xml:space="preserve"> </w:t>
            </w:r>
            <w:r w:rsidRPr="000011E8">
              <w:rPr>
                <w:rFonts w:hint="cs"/>
                <w:rtl/>
              </w:rPr>
              <w:t>שנה)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AF6648" w14:textId="77777777" w:rsidR="0082046D" w:rsidRPr="000011E8" w:rsidRDefault="0082046D" w:rsidP="0082046D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שם המכרז</w:t>
            </w:r>
          </w:p>
        </w:tc>
      </w:tr>
      <w:tr w:rsidR="0082046D" w14:paraId="1AB2540A" w14:textId="77777777" w:rsidTr="003E0ADF">
        <w:tc>
          <w:tcPr>
            <w:tcW w:w="2951" w:type="dxa"/>
            <w:tcBorders>
              <w:bottom w:val="single" w:sz="4" w:space="0" w:color="auto"/>
            </w:tcBorders>
            <w:shd w:val="clear" w:color="auto" w:fill="FFFFFF"/>
          </w:tcPr>
          <w:p w14:paraId="39EE11F7" w14:textId="6A8EFA64" w:rsidR="0082046D" w:rsidRPr="000011E8" w:rsidRDefault="003E0ADF" w:rsidP="0082046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רשת מעין החינוך התורני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בני יוסף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2CEBDF58" w14:textId="0DFAAEC8" w:rsidR="0082046D" w:rsidRPr="000011E8" w:rsidRDefault="003E0ADF" w:rsidP="0082046D">
            <w:pPr>
              <w:rPr>
                <w:rtl/>
              </w:rPr>
            </w:pPr>
            <w:r>
              <w:rPr>
                <w:rFonts w:hint="cs"/>
                <w:rtl/>
              </w:rPr>
              <w:t>001/2024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14:paraId="6FE40C21" w14:textId="0DF8E020" w:rsidR="0082046D" w:rsidRPr="000011E8" w:rsidRDefault="003E0ADF" w:rsidP="0082046D">
            <w:pPr>
              <w:spacing w:before="60" w:after="60"/>
              <w:rPr>
                <w:rtl/>
              </w:rPr>
            </w:pPr>
            <w:r w:rsidRPr="003E0ADF">
              <w:rPr>
                <w:rFonts w:hint="cs"/>
                <w:rtl/>
              </w:rPr>
              <w:t>מתן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שירותי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ניקיון</w:t>
            </w:r>
            <w:r w:rsidRPr="003E0ADF">
              <w:rPr>
                <w:rtl/>
              </w:rPr>
              <w:t xml:space="preserve">, </w:t>
            </w:r>
            <w:r w:rsidRPr="003E0ADF">
              <w:rPr>
                <w:rFonts w:hint="cs"/>
                <w:rtl/>
              </w:rPr>
              <w:t>אחזקה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וקבלת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קהל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במשרדים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הראשיים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של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הרשת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בירושלים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ובבני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ברק</w:t>
            </w:r>
          </w:p>
        </w:tc>
      </w:tr>
    </w:tbl>
    <w:p w14:paraId="464EB576" w14:textId="77777777" w:rsidR="00693EB4" w:rsidRPr="000011E8" w:rsidRDefault="00693EB4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161"/>
      </w:tblGrid>
      <w:tr w:rsidR="0010560A" w14:paraId="56A8E443" w14:textId="77777777" w:rsidTr="0086197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55696BF1" w14:textId="3CFB2CB3" w:rsidR="0086197A" w:rsidRDefault="0086197A" w:rsidP="00B80BC9">
            <w:pPr>
              <w:rPr>
                <w:b/>
                <w:rtl/>
              </w:rPr>
            </w:pPr>
            <w:r>
              <w:rPr>
                <w:rFonts w:hint="cs"/>
                <w:bCs/>
                <w:rtl/>
              </w:rPr>
              <w:t>מהות ההתקשרות ותיאור נושאה</w:t>
            </w:r>
          </w:p>
          <w:p w14:paraId="549441B0" w14:textId="53CE4FCD" w:rsidR="00693EB4" w:rsidRPr="003A4EE8" w:rsidRDefault="0086197A" w:rsidP="00B80BC9">
            <w:pPr>
              <w:rPr>
                <w:bCs/>
                <w:sz w:val="16"/>
                <w:szCs w:val="16"/>
                <w:rtl/>
              </w:rPr>
            </w:pPr>
            <w:r w:rsidRPr="003A4EE8">
              <w:rPr>
                <w:rFonts w:hint="cs"/>
                <w:b/>
                <w:sz w:val="16"/>
                <w:szCs w:val="16"/>
                <w:rtl/>
              </w:rPr>
              <w:t>תיאור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תמציתי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של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הטובין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או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השירות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המבוקש</w:t>
            </w:r>
          </w:p>
        </w:tc>
      </w:tr>
      <w:tr w:rsidR="0086197A" w14:paraId="31F18E71" w14:textId="77777777" w:rsidTr="003A4EE8">
        <w:trPr>
          <w:trHeight w:val="465"/>
        </w:trPr>
        <w:tc>
          <w:tcPr>
            <w:tcW w:w="9286" w:type="dxa"/>
          </w:tcPr>
          <w:p w14:paraId="3CFAA4DA" w14:textId="2EBA195B" w:rsidR="0086197A" w:rsidRPr="003A4EE8" w:rsidRDefault="003E0ADF" w:rsidP="003A4EE8">
            <w:pPr>
              <w:rPr>
                <w:rtl/>
              </w:rPr>
            </w:pPr>
            <w:r w:rsidRPr="003E0ADF">
              <w:rPr>
                <w:rFonts w:hint="cs"/>
                <w:rtl/>
              </w:rPr>
              <w:t>מתן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שירותי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ניקיון</w:t>
            </w:r>
            <w:r w:rsidRPr="003E0ADF">
              <w:rPr>
                <w:rtl/>
              </w:rPr>
              <w:t xml:space="preserve">, </w:t>
            </w:r>
            <w:r w:rsidRPr="003E0ADF">
              <w:rPr>
                <w:rFonts w:hint="cs"/>
                <w:rtl/>
              </w:rPr>
              <w:t>אחזקה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וקבלת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קהל</w:t>
            </w:r>
            <w:r w:rsidRPr="003E0ADF">
              <w:rPr>
                <w:rtl/>
              </w:rPr>
              <w:t xml:space="preserve">, </w:t>
            </w:r>
            <w:r w:rsidRPr="003E0ADF">
              <w:rPr>
                <w:rFonts w:hint="cs"/>
                <w:rtl/>
              </w:rPr>
              <w:t>במשרדים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הראשיים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של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הרשת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ברח</w:t>
            </w:r>
            <w:r w:rsidRPr="003E0ADF">
              <w:rPr>
                <w:rtl/>
              </w:rPr>
              <w:t xml:space="preserve">' </w:t>
            </w:r>
            <w:r w:rsidRPr="003E0ADF">
              <w:rPr>
                <w:rFonts w:hint="cs"/>
                <w:rtl/>
              </w:rPr>
              <w:t>כנפי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נשרים</w:t>
            </w:r>
            <w:r w:rsidRPr="003E0ADF">
              <w:rPr>
                <w:rtl/>
              </w:rPr>
              <w:t xml:space="preserve"> 7 </w:t>
            </w:r>
            <w:r w:rsidRPr="003E0ADF">
              <w:rPr>
                <w:rFonts w:hint="cs"/>
                <w:rtl/>
              </w:rPr>
              <w:t>בירושלים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וברחוב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בר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כוכבא</w:t>
            </w:r>
            <w:r w:rsidRPr="003E0ADF">
              <w:rPr>
                <w:rtl/>
              </w:rPr>
              <w:t xml:space="preserve"> 4 </w:t>
            </w:r>
            <w:r w:rsidRPr="003E0ADF">
              <w:rPr>
                <w:rFonts w:hint="cs"/>
                <w:rtl/>
              </w:rPr>
              <w:t>בבני</w:t>
            </w:r>
            <w:r w:rsidRPr="003E0ADF">
              <w:rPr>
                <w:rtl/>
              </w:rPr>
              <w:t xml:space="preserve"> </w:t>
            </w:r>
            <w:r w:rsidRPr="003E0ADF">
              <w:rPr>
                <w:rFonts w:hint="cs"/>
                <w:rtl/>
              </w:rPr>
              <w:t>ברק</w:t>
            </w:r>
          </w:p>
        </w:tc>
      </w:tr>
    </w:tbl>
    <w:p w14:paraId="1996CAF7" w14:textId="77777777" w:rsidR="00693EB4" w:rsidRPr="000011E8" w:rsidRDefault="00693EB4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קופת התקשרות במכרז"/>
      </w:tblPr>
      <w:tblGrid>
        <w:gridCol w:w="4353"/>
        <w:gridCol w:w="4808"/>
      </w:tblGrid>
      <w:tr w:rsidR="0010560A" w14:paraId="0306F64C" w14:textId="77777777" w:rsidTr="003E0ADF">
        <w:trPr>
          <w:trHeight w:val="790"/>
          <w:tblHeader/>
        </w:trPr>
        <w:tc>
          <w:tcPr>
            <w:tcW w:w="4353" w:type="dxa"/>
            <w:shd w:val="clear" w:color="auto" w:fill="D9D9D9" w:themeFill="background1" w:themeFillShade="D9"/>
          </w:tcPr>
          <w:p w14:paraId="217C2A81" w14:textId="2AB53EBC" w:rsidR="00693EB4" w:rsidRPr="000011E8" w:rsidRDefault="00CC3BBB" w:rsidP="0086197A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תקופת ההתקשרות במכרז</w:t>
            </w:r>
            <w:r w:rsidRPr="000011E8">
              <w:rPr>
                <w:b/>
                <w:rtl/>
              </w:rPr>
              <w:br/>
            </w:r>
            <w:r w:rsidR="00421DFC">
              <w:rPr>
                <w:rFonts w:hint="cs"/>
                <w:b/>
                <w:rtl/>
              </w:rPr>
              <w:t>[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לרבות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זכות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ברירה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(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אופציה</w:t>
            </w:r>
            <w:r w:rsidR="00ED550C" w:rsidRPr="003A4EE8">
              <w:rPr>
                <w:b/>
                <w:sz w:val="16"/>
                <w:szCs w:val="16"/>
                <w:rtl/>
              </w:rPr>
              <w:t>)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להרחבת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או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הארכת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התקשרות</w:t>
            </w:r>
            <w:r w:rsidR="00421DFC">
              <w:rPr>
                <w:rFonts w:hint="cs"/>
                <w:bCs/>
                <w:rtl/>
              </w:rPr>
              <w:t>]</w:t>
            </w:r>
          </w:p>
        </w:tc>
        <w:tc>
          <w:tcPr>
            <w:tcW w:w="4808" w:type="dxa"/>
            <w:shd w:val="clear" w:color="auto" w:fill="FFFFFF" w:themeFill="background1"/>
          </w:tcPr>
          <w:p w14:paraId="33774E63" w14:textId="078EEC5A" w:rsidR="00693EB4" w:rsidRPr="003E0ADF" w:rsidRDefault="003E0ADF" w:rsidP="00B80BC9">
            <w:pPr>
              <w:rPr>
                <w:b/>
                <w:rtl/>
              </w:rPr>
            </w:pPr>
            <w:r w:rsidRPr="003E0ADF">
              <w:rPr>
                <w:rFonts w:hint="cs"/>
                <w:b/>
                <w:rtl/>
              </w:rPr>
              <w:t>שנה + ארבע שנים נוספות אופציה</w:t>
            </w:r>
          </w:p>
        </w:tc>
      </w:tr>
    </w:tbl>
    <w:p w14:paraId="72773DFE" w14:textId="77777777" w:rsidR="00A00565" w:rsidRPr="000011E8" w:rsidRDefault="00A00565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נושאים נוספים להתייחסות"/>
      </w:tblPr>
      <w:tblGrid>
        <w:gridCol w:w="9161"/>
      </w:tblGrid>
      <w:tr w:rsidR="0010560A" w14:paraId="46E47F84" w14:textId="30D086CE" w:rsidTr="0086197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048A40CC" w14:textId="3DFC49F6" w:rsidR="00693EB4" w:rsidRPr="000011E8" w:rsidRDefault="00CE0A55" w:rsidP="0086197A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סוג </w:t>
            </w:r>
            <w:r w:rsidR="0086197A">
              <w:rPr>
                <w:rFonts w:hint="cs"/>
                <w:bCs/>
                <w:rtl/>
              </w:rPr>
              <w:t xml:space="preserve">המכרז </w:t>
            </w:r>
            <w:r w:rsidR="00CC3BBB" w:rsidRPr="000011E8">
              <w:rPr>
                <w:bCs/>
                <w:rtl/>
              </w:rPr>
              <w:br/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אפשרות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לניהול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מו</w:t>
            </w:r>
            <w:r w:rsidR="0086197A" w:rsidRPr="003A4EE8">
              <w:rPr>
                <w:b/>
                <w:sz w:val="16"/>
                <w:szCs w:val="16"/>
                <w:rtl/>
              </w:rPr>
              <w:t>"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שלב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מיון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מוקדם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3E0ADF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3E0ADF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3E0ADF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3E0ADF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3E0ADF" w:rsidRPr="003A4EE8">
              <w:rPr>
                <w:rFonts w:hint="cs"/>
                <w:b/>
                <w:sz w:val="16"/>
                <w:szCs w:val="16"/>
                <w:rtl/>
              </w:rPr>
              <w:t>בחינה</w:t>
            </w:r>
            <w:r w:rsidR="003E0ADF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3E0ADF" w:rsidRPr="003A4EE8">
              <w:rPr>
                <w:rFonts w:hint="cs"/>
                <w:b/>
                <w:sz w:val="16"/>
                <w:szCs w:val="16"/>
                <w:rtl/>
              </w:rPr>
              <w:t>דו</w:t>
            </w:r>
            <w:r w:rsidR="003E0ADF" w:rsidRPr="003A4EE8">
              <w:rPr>
                <w:b/>
                <w:sz w:val="16"/>
                <w:szCs w:val="16"/>
                <w:rtl/>
              </w:rPr>
              <w:t>-</w:t>
            </w:r>
            <w:r w:rsidR="003E0ADF" w:rsidRPr="003A4EE8">
              <w:rPr>
                <w:rFonts w:hint="cs"/>
                <w:b/>
                <w:sz w:val="16"/>
                <w:szCs w:val="16"/>
                <w:rtl/>
              </w:rPr>
              <w:t>שלבית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פומבי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הליך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תחרותי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נוסף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מסגרת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ממוכן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מתפתח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ממוכן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מהיר</w:t>
            </w:r>
          </w:p>
        </w:tc>
      </w:tr>
      <w:tr w:rsidR="0086197A" w14:paraId="6A83AC80" w14:textId="365C1F67" w:rsidTr="003A4EE8">
        <w:trPr>
          <w:trHeight w:val="531"/>
        </w:trPr>
        <w:tc>
          <w:tcPr>
            <w:tcW w:w="9286" w:type="dxa"/>
            <w:shd w:val="clear" w:color="auto" w:fill="FFFFFF" w:themeFill="background1"/>
          </w:tcPr>
          <w:p w14:paraId="46FCC7A4" w14:textId="4F4F2B6A" w:rsidR="0086197A" w:rsidRPr="00421DFC" w:rsidRDefault="003E0ADF" w:rsidP="00B80BC9">
            <w:pPr>
              <w:autoSpaceDE/>
              <w:autoSpaceDN/>
              <w:spacing w:before="60" w:after="60"/>
              <w:rPr>
                <w:b/>
                <w:rtl/>
              </w:rPr>
            </w:pPr>
            <w:r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בחינה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דו</w:t>
            </w:r>
            <w:r w:rsidRPr="003A4EE8">
              <w:rPr>
                <w:b/>
                <w:sz w:val="16"/>
                <w:szCs w:val="16"/>
                <w:rtl/>
              </w:rPr>
              <w:t>-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שלבית</w:t>
            </w:r>
          </w:p>
        </w:tc>
      </w:tr>
    </w:tbl>
    <w:p w14:paraId="40F2B5F0" w14:textId="6606DB62" w:rsidR="00693EB4" w:rsidRPr="00986B4A" w:rsidRDefault="00693EB4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10560A" w14:paraId="3087C608" w14:textId="77777777" w:rsidTr="00986B4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1E795A3E" w14:textId="07CBEE13" w:rsidR="00693EB4" w:rsidRPr="000011E8" w:rsidRDefault="00CC3BBB" w:rsidP="003A4EE8">
            <w:pPr>
              <w:rPr>
                <w:b/>
                <w:rtl/>
              </w:rPr>
            </w:pPr>
            <w:r w:rsidRPr="000011E8">
              <w:rPr>
                <w:rFonts w:hint="cs"/>
                <w:bCs/>
                <w:rtl/>
              </w:rPr>
              <w:t>תנאים מוקדמים להשתתפות במכרז (תנאי סף):</w:t>
            </w:r>
          </w:p>
        </w:tc>
      </w:tr>
      <w:tr w:rsidR="0086197A" w14:paraId="122B58BB" w14:textId="77777777" w:rsidTr="003A4EE8">
        <w:trPr>
          <w:trHeight w:val="691"/>
          <w:tblHeader/>
        </w:trPr>
        <w:tc>
          <w:tcPr>
            <w:tcW w:w="9161" w:type="dxa"/>
          </w:tcPr>
          <w:p w14:paraId="63C4DBA6" w14:textId="25A3D269" w:rsidR="0086197A" w:rsidRPr="00D953F3" w:rsidRDefault="0086197A" w:rsidP="00B80BC9">
            <w:pPr>
              <w:spacing w:before="60" w:after="60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ההשתתפות במכרז מותנית בעמידה בתנאים המוקדמים, המופיעים בתקנה 6 ל</w:t>
            </w:r>
            <w:hyperlink r:id="rId11" w:history="1">
              <w:r w:rsidRPr="00421DFC">
                <w:rPr>
                  <w:rStyle w:val="Hyperlink"/>
                  <w:rFonts w:hint="cs"/>
                  <w:b/>
                  <w:rtl/>
                </w:rPr>
                <w:t>תקנות חובת המכרזים, התשנ</w:t>
              </w:r>
              <w:r w:rsidR="00ED550C" w:rsidRPr="00421DFC">
                <w:rPr>
                  <w:rStyle w:val="Hyperlink"/>
                  <w:rFonts w:hint="cs"/>
                  <w:b/>
                  <w:rtl/>
                </w:rPr>
                <w:t>"ג-1993</w:t>
              </w:r>
            </w:hyperlink>
          </w:p>
        </w:tc>
      </w:tr>
    </w:tbl>
    <w:p w14:paraId="2EC46A07" w14:textId="77777777" w:rsidR="00693EB4" w:rsidRDefault="00693EB4" w:rsidP="00176AB9">
      <w:pPr>
        <w:rPr>
          <w:b/>
          <w:rtl/>
        </w:rPr>
      </w:pPr>
    </w:p>
    <w:tbl>
      <w:tblPr>
        <w:tblStyle w:val="ae"/>
        <w:bidiVisual/>
        <w:tblW w:w="0" w:type="auto"/>
        <w:tblInd w:w="-155" w:type="dxa"/>
        <w:tblLook w:val="04A0" w:firstRow="1" w:lastRow="0" w:firstColumn="1" w:lastColumn="0" w:noHBand="0" w:noVBand="1"/>
        <w:tblCaption w:val="טבלה המפרטת תנאים עניינים נוספים "/>
        <w:tblDescription w:val="פירוט  תנאים עניינים נוספים במסגרת מודעה לפרסום מכרז פומבי"/>
      </w:tblPr>
      <w:tblGrid>
        <w:gridCol w:w="9174"/>
      </w:tblGrid>
      <w:tr w:rsidR="00D8182B" w:rsidRPr="000011E8" w14:paraId="3AD526CA" w14:textId="77777777" w:rsidTr="00986B4A">
        <w:trPr>
          <w:tblHeader/>
        </w:trPr>
        <w:tc>
          <w:tcPr>
            <w:tcW w:w="9174" w:type="dxa"/>
            <w:shd w:val="clear" w:color="auto" w:fill="D9D9D9" w:themeFill="background1" w:themeFillShade="D9"/>
          </w:tcPr>
          <w:p w14:paraId="497579F9" w14:textId="16C575CA" w:rsidR="00D8182B" w:rsidRPr="000011E8" w:rsidRDefault="00D8182B" w:rsidP="0086197A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תנאי</w:t>
            </w:r>
            <w:r w:rsidR="00ED550C">
              <w:rPr>
                <w:rFonts w:hint="cs"/>
                <w:bCs/>
                <w:rtl/>
              </w:rPr>
              <w:t xml:space="preserve"> סף </w:t>
            </w:r>
            <w:r w:rsidRPr="000011E8">
              <w:rPr>
                <w:rFonts w:hint="cs"/>
                <w:bCs/>
                <w:rtl/>
              </w:rPr>
              <w:t>נוספים</w:t>
            </w:r>
            <w:r w:rsidR="00ED550C">
              <w:rPr>
                <w:rFonts w:hint="cs"/>
                <w:bCs/>
                <w:rtl/>
              </w:rPr>
              <w:t xml:space="preserve"> </w:t>
            </w:r>
            <w:r w:rsidR="00ED550C" w:rsidRPr="003A4EE8">
              <w:rPr>
                <w:b/>
                <w:sz w:val="16"/>
                <w:szCs w:val="16"/>
                <w:rtl/>
              </w:rPr>
              <w:t>(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אין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צורך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לכתוב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בשנית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תנאי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סף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שמקורם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421DFC">
              <w:rPr>
                <w:rFonts w:hint="cs"/>
                <w:b/>
                <w:sz w:val="16"/>
                <w:szCs w:val="16"/>
                <w:rtl/>
              </w:rPr>
              <w:t>ב</w:t>
            </w:r>
            <w:hyperlink r:id="rId12" w:history="1"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חוק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עסקאות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גופים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ציבוריים</w:t>
              </w:r>
              <w:r w:rsidR="00421DF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, התשל"ו-1976</w:t>
              </w:r>
            </w:hyperlink>
            <w:r w:rsidR="00ED550C" w:rsidRPr="003A4EE8">
              <w:rPr>
                <w:b/>
                <w:sz w:val="16"/>
                <w:szCs w:val="16"/>
                <w:rtl/>
              </w:rPr>
              <w:t>)</w:t>
            </w:r>
            <w:r w:rsidRPr="003A4EE8">
              <w:rPr>
                <w:b/>
                <w:sz w:val="16"/>
                <w:szCs w:val="16"/>
                <w:rtl/>
              </w:rPr>
              <w:t>:</w:t>
            </w:r>
          </w:p>
        </w:tc>
      </w:tr>
      <w:tr w:rsidR="00D8182B" w:rsidRPr="00176AB9" w14:paraId="487A989D" w14:textId="77777777" w:rsidTr="00986B4A">
        <w:trPr>
          <w:tblHeader/>
        </w:trPr>
        <w:tc>
          <w:tcPr>
            <w:tcW w:w="9174" w:type="dxa"/>
          </w:tcPr>
          <w:p w14:paraId="1E3DEB5A" w14:textId="4A2FA04B" w:rsidR="00D8182B" w:rsidRPr="003E0ADF" w:rsidRDefault="0086197A" w:rsidP="00D6282F">
            <w:pPr>
              <w:autoSpaceDE/>
              <w:autoSpaceDN/>
              <w:spacing w:before="60" w:after="60"/>
              <w:rPr>
                <w:b/>
                <w:rtl/>
              </w:rPr>
            </w:pPr>
            <w:r w:rsidRPr="003E0ADF">
              <w:rPr>
                <w:rFonts w:hint="cs"/>
                <w:b/>
                <w:rtl/>
              </w:rPr>
              <w:t xml:space="preserve">1. </w:t>
            </w:r>
            <w:r w:rsidR="003E0ADF" w:rsidRPr="003E0ADF">
              <w:rPr>
                <w:rFonts w:hint="cs"/>
                <w:b/>
                <w:rtl/>
              </w:rPr>
              <w:t>על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המציע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להיות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בעל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ניסיון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מוכח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של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שלוש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שנים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לפחות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מתוך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חמש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השנים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האחרונות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הקודמות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לפרסום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מכרז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זה</w:t>
            </w:r>
            <w:r w:rsidR="003E0ADF" w:rsidRPr="003E0ADF">
              <w:rPr>
                <w:b/>
                <w:rtl/>
              </w:rPr>
              <w:t xml:space="preserve">, </w:t>
            </w:r>
            <w:r w:rsidR="003E0ADF" w:rsidRPr="003E0ADF">
              <w:rPr>
                <w:rFonts w:hint="cs"/>
                <w:b/>
                <w:rtl/>
              </w:rPr>
              <w:t>במתן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שירותי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ניקיון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לשלושה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גופים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לפחות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בכל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שנה</w:t>
            </w:r>
            <w:r w:rsidR="003E0ADF" w:rsidRPr="003E0ADF">
              <w:rPr>
                <w:b/>
                <w:rtl/>
              </w:rPr>
              <w:t xml:space="preserve">, </w:t>
            </w:r>
            <w:r w:rsidR="003E0ADF" w:rsidRPr="003E0ADF">
              <w:rPr>
                <w:rFonts w:hint="cs"/>
                <w:b/>
                <w:rtl/>
              </w:rPr>
              <w:t>בשטח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של</w:t>
            </w:r>
            <w:r w:rsidR="003E0ADF" w:rsidRPr="003E0ADF">
              <w:rPr>
                <w:b/>
                <w:rtl/>
              </w:rPr>
              <w:t xml:space="preserve"> 3,500 </w:t>
            </w:r>
            <w:r w:rsidR="003E0ADF" w:rsidRPr="003E0ADF">
              <w:rPr>
                <w:rFonts w:hint="cs"/>
                <w:b/>
                <w:rtl/>
              </w:rPr>
              <w:t>מ</w:t>
            </w:r>
            <w:r w:rsidR="003E0ADF" w:rsidRPr="003E0ADF">
              <w:rPr>
                <w:b/>
                <w:rtl/>
              </w:rPr>
              <w:t>"</w:t>
            </w:r>
            <w:r w:rsidR="003E0ADF" w:rsidRPr="003E0ADF">
              <w:rPr>
                <w:rFonts w:hint="cs"/>
                <w:b/>
                <w:rtl/>
              </w:rPr>
              <w:t>ר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לכל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גוף</w:t>
            </w:r>
          </w:p>
        </w:tc>
      </w:tr>
      <w:tr w:rsidR="0086197A" w:rsidRPr="00176AB9" w14:paraId="47ADF843" w14:textId="77777777" w:rsidTr="00986B4A">
        <w:trPr>
          <w:tblHeader/>
        </w:trPr>
        <w:tc>
          <w:tcPr>
            <w:tcW w:w="9174" w:type="dxa"/>
          </w:tcPr>
          <w:p w14:paraId="24FAE19D" w14:textId="60ADCF6F" w:rsidR="0086197A" w:rsidRPr="003E0ADF" w:rsidRDefault="0086197A" w:rsidP="00D6282F">
            <w:pPr>
              <w:spacing w:before="60" w:after="60"/>
              <w:rPr>
                <w:b/>
                <w:rtl/>
              </w:rPr>
            </w:pPr>
            <w:r w:rsidRPr="003E0ADF">
              <w:rPr>
                <w:rFonts w:hint="cs"/>
                <w:b/>
                <w:rtl/>
              </w:rPr>
              <w:t xml:space="preserve">2. </w:t>
            </w:r>
            <w:r w:rsidR="003E0ADF" w:rsidRPr="003E0ADF">
              <w:rPr>
                <w:rFonts w:hint="cs"/>
                <w:b/>
                <w:rtl/>
              </w:rPr>
              <w:t>על המציע להחזיק ב</w:t>
            </w:r>
            <w:r w:rsidR="003E0ADF" w:rsidRPr="003E0ADF">
              <w:rPr>
                <w:b/>
                <w:rtl/>
              </w:rPr>
              <w:t>רישיון לעסוק כקבלן שירות</w:t>
            </w:r>
          </w:p>
        </w:tc>
      </w:tr>
      <w:tr w:rsidR="00D8182B" w:rsidRPr="00176AB9" w14:paraId="2E3E90A5" w14:textId="77777777" w:rsidTr="00986B4A">
        <w:trPr>
          <w:tblHeader/>
        </w:trPr>
        <w:tc>
          <w:tcPr>
            <w:tcW w:w="9174" w:type="dxa"/>
          </w:tcPr>
          <w:p w14:paraId="223D8C5D" w14:textId="70DCD548" w:rsidR="00D8182B" w:rsidRPr="003E0ADF" w:rsidRDefault="0086197A" w:rsidP="00D6282F">
            <w:pPr>
              <w:autoSpaceDE/>
              <w:autoSpaceDN/>
              <w:spacing w:before="60" w:after="60"/>
              <w:rPr>
                <w:b/>
                <w:rtl/>
              </w:rPr>
            </w:pPr>
            <w:r w:rsidRPr="003E0ADF">
              <w:rPr>
                <w:rFonts w:hint="cs"/>
                <w:b/>
                <w:rtl/>
              </w:rPr>
              <w:t xml:space="preserve">3. </w:t>
            </w:r>
            <w:r w:rsidR="003E0ADF" w:rsidRPr="003E0ADF">
              <w:rPr>
                <w:rFonts w:hint="cs"/>
                <w:b/>
                <w:rtl/>
              </w:rPr>
              <w:t>על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המציע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לצרף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להצעתו</w:t>
            </w:r>
            <w:r w:rsidR="003E0ADF">
              <w:rPr>
                <w:rFonts w:hint="cs"/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תצהיר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בכתב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מטעמו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ומטעם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בעלי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הזיקה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בו</w:t>
            </w:r>
            <w:r w:rsidR="003E0ADF" w:rsidRPr="003E0ADF">
              <w:rPr>
                <w:b/>
                <w:rtl/>
              </w:rPr>
              <w:t xml:space="preserve">, </w:t>
            </w:r>
            <w:r w:rsidR="003E0ADF" w:rsidRPr="003E0ADF">
              <w:rPr>
                <w:rFonts w:hint="cs"/>
                <w:b/>
                <w:rtl/>
              </w:rPr>
              <w:t>בדבר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קיום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חובותיו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בעניין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שמירת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זכויות</w:t>
            </w:r>
            <w:r w:rsidR="003E0ADF" w:rsidRPr="003E0ADF">
              <w:rPr>
                <w:b/>
                <w:rtl/>
              </w:rPr>
              <w:t xml:space="preserve"> </w:t>
            </w:r>
            <w:r w:rsidR="003E0ADF" w:rsidRPr="003E0ADF">
              <w:rPr>
                <w:rFonts w:hint="cs"/>
                <w:b/>
                <w:rtl/>
              </w:rPr>
              <w:t>עובדים</w:t>
            </w:r>
            <w:r w:rsidR="003E0ADF">
              <w:rPr>
                <w:rFonts w:hint="cs"/>
                <w:b/>
                <w:rtl/>
              </w:rPr>
              <w:t>.</w:t>
            </w:r>
          </w:p>
        </w:tc>
      </w:tr>
      <w:tr w:rsidR="003E0ADF" w:rsidRPr="00176AB9" w14:paraId="3A827CE5" w14:textId="77777777" w:rsidTr="00986B4A">
        <w:trPr>
          <w:tblHeader/>
        </w:trPr>
        <w:tc>
          <w:tcPr>
            <w:tcW w:w="9174" w:type="dxa"/>
          </w:tcPr>
          <w:p w14:paraId="0B3CE74F" w14:textId="305E1FDF" w:rsidR="003E0ADF" w:rsidRPr="003E0ADF" w:rsidRDefault="003E0ADF" w:rsidP="00D6282F">
            <w:pPr>
              <w:spacing w:before="60" w:after="60"/>
              <w:rPr>
                <w:rFonts w:hint="cs"/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4. </w:t>
            </w:r>
            <w:r w:rsidRPr="003E0ADF">
              <w:rPr>
                <w:rFonts w:hint="cs"/>
                <w:b/>
                <w:rtl/>
              </w:rPr>
              <w:t>המציע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יצרף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אישור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מטעם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מינהל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ההסדרה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והאכיפה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במשרד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הכלכלה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כי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ב</w:t>
            </w:r>
            <w:r w:rsidRPr="003E0ADF">
              <w:rPr>
                <w:b/>
                <w:rtl/>
              </w:rPr>
              <w:t xml:space="preserve">-3 </w:t>
            </w:r>
            <w:r w:rsidRPr="003E0ADF">
              <w:rPr>
                <w:rFonts w:hint="cs"/>
                <w:b/>
                <w:rtl/>
              </w:rPr>
              <w:t>השנים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האחרונות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לא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הורשע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המציע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ובעל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הזיקה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אליו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ביותר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משתי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עבירות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בגין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הפרות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חוקי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העבודה</w:t>
            </w:r>
          </w:p>
        </w:tc>
      </w:tr>
      <w:tr w:rsidR="003E0ADF" w:rsidRPr="00176AB9" w14:paraId="42AC60F2" w14:textId="77777777" w:rsidTr="00986B4A">
        <w:trPr>
          <w:tblHeader/>
        </w:trPr>
        <w:tc>
          <w:tcPr>
            <w:tcW w:w="9174" w:type="dxa"/>
          </w:tcPr>
          <w:p w14:paraId="3AFE23B3" w14:textId="7C91F4CC" w:rsidR="003E0ADF" w:rsidRPr="003E0ADF" w:rsidRDefault="003E0ADF" w:rsidP="00D6282F">
            <w:pPr>
              <w:spacing w:before="60" w:after="60"/>
              <w:rPr>
                <w:rFonts w:hint="cs"/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5. </w:t>
            </w:r>
            <w:r w:rsidRPr="003E0ADF">
              <w:rPr>
                <w:rFonts w:hint="cs"/>
                <w:b/>
                <w:rtl/>
              </w:rPr>
              <w:t>התחייבות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על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אי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העסקת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עובדים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זרים</w:t>
            </w:r>
          </w:p>
        </w:tc>
      </w:tr>
      <w:tr w:rsidR="003E0ADF" w:rsidRPr="00176AB9" w14:paraId="00D1BA72" w14:textId="77777777" w:rsidTr="00986B4A">
        <w:trPr>
          <w:tblHeader/>
        </w:trPr>
        <w:tc>
          <w:tcPr>
            <w:tcW w:w="9174" w:type="dxa"/>
          </w:tcPr>
          <w:p w14:paraId="6A0FF25D" w14:textId="035011CF" w:rsidR="003E0ADF" w:rsidRPr="003E0ADF" w:rsidRDefault="003E0ADF" w:rsidP="00D6282F">
            <w:pPr>
              <w:spacing w:before="60" w:after="60"/>
              <w:rPr>
                <w:rFonts w:hint="cs"/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6. </w:t>
            </w:r>
            <w:r w:rsidRPr="003E0ADF">
              <w:rPr>
                <w:rFonts w:hint="cs"/>
                <w:b/>
                <w:rtl/>
              </w:rPr>
              <w:t>המציע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יצרף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להצעתו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נספח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תמחירי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שבו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יפורטו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מרכיבי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השכר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לעובדים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וכן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את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עלות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השכר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המינימלית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אשר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המציע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ישלם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לעובדיו</w:t>
            </w:r>
            <w:r>
              <w:rPr>
                <w:rFonts w:hint="cs"/>
                <w:b/>
                <w:rtl/>
              </w:rPr>
              <w:t>.</w:t>
            </w:r>
          </w:p>
        </w:tc>
      </w:tr>
      <w:tr w:rsidR="003E0ADF" w:rsidRPr="00176AB9" w14:paraId="60A0A3B6" w14:textId="77777777" w:rsidTr="00986B4A">
        <w:trPr>
          <w:tblHeader/>
        </w:trPr>
        <w:tc>
          <w:tcPr>
            <w:tcW w:w="9174" w:type="dxa"/>
          </w:tcPr>
          <w:p w14:paraId="5E32DEF7" w14:textId="4DA01410" w:rsidR="003E0ADF" w:rsidRDefault="003E0ADF" w:rsidP="00D6282F">
            <w:pPr>
              <w:spacing w:before="60" w:after="60"/>
              <w:rPr>
                <w:rFonts w:hint="cs"/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7. המציע יצרף </w:t>
            </w:r>
            <w:r w:rsidRPr="003E0ADF">
              <w:rPr>
                <w:rFonts w:hint="cs"/>
                <w:b/>
                <w:rtl/>
              </w:rPr>
              <w:t>התחייבויות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בנוגע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לאבטחת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מידע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ולשמירה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על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סודיות</w:t>
            </w:r>
          </w:p>
        </w:tc>
      </w:tr>
      <w:tr w:rsidR="003E0ADF" w:rsidRPr="00176AB9" w14:paraId="04EC179B" w14:textId="77777777" w:rsidTr="00986B4A">
        <w:trPr>
          <w:tblHeader/>
        </w:trPr>
        <w:tc>
          <w:tcPr>
            <w:tcW w:w="9174" w:type="dxa"/>
          </w:tcPr>
          <w:p w14:paraId="0DB5723C" w14:textId="0F2BDAA9" w:rsidR="003E0ADF" w:rsidRDefault="003E0ADF" w:rsidP="00D6282F">
            <w:pPr>
              <w:spacing w:before="60" w:after="60"/>
              <w:rPr>
                <w:rFonts w:hint="cs"/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8. השתתפות בסיור מציעים בתאריך </w:t>
            </w:r>
            <w:r w:rsidRPr="003E0ADF">
              <w:rPr>
                <w:rFonts w:hint="cs"/>
                <w:b/>
                <w:rtl/>
              </w:rPr>
              <w:t>ה</w:t>
            </w:r>
            <w:r w:rsidRPr="003E0ADF">
              <w:rPr>
                <w:b/>
                <w:rtl/>
              </w:rPr>
              <w:t>-28/11/2024</w:t>
            </w:r>
            <w:r>
              <w:rPr>
                <w:rFonts w:hint="cs"/>
                <w:b/>
                <w:rtl/>
              </w:rPr>
              <w:t>.</w:t>
            </w:r>
          </w:p>
        </w:tc>
      </w:tr>
      <w:tr w:rsidR="003E0ADF" w:rsidRPr="00176AB9" w14:paraId="1F186032" w14:textId="77777777" w:rsidTr="00986B4A">
        <w:trPr>
          <w:tblHeader/>
        </w:trPr>
        <w:tc>
          <w:tcPr>
            <w:tcW w:w="9174" w:type="dxa"/>
          </w:tcPr>
          <w:p w14:paraId="70524470" w14:textId="1C01DB06" w:rsidR="003E0ADF" w:rsidRDefault="003E0ADF" w:rsidP="00D6282F">
            <w:pPr>
              <w:spacing w:before="60" w:after="60"/>
              <w:rPr>
                <w:rFonts w:hint="cs"/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9. </w:t>
            </w:r>
            <w:r w:rsidRPr="003E0ADF">
              <w:rPr>
                <w:rFonts w:hint="cs"/>
                <w:b/>
                <w:rtl/>
              </w:rPr>
              <w:t>על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המציע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לצרף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להצעתו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את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הסכם</w:t>
            </w:r>
            <w:r w:rsidRPr="003E0ADF">
              <w:rPr>
                <w:b/>
                <w:rtl/>
              </w:rPr>
              <w:t xml:space="preserve"> </w:t>
            </w:r>
            <w:r w:rsidRPr="003E0ADF">
              <w:rPr>
                <w:rFonts w:hint="cs"/>
                <w:b/>
                <w:rtl/>
              </w:rPr>
              <w:t>ההתקשרות</w:t>
            </w:r>
            <w:r>
              <w:rPr>
                <w:rFonts w:hint="cs"/>
                <w:b/>
                <w:rtl/>
              </w:rPr>
              <w:t xml:space="preserve"> חתום בכל עמוד וחתימה מלאה בסופו.</w:t>
            </w:r>
          </w:p>
        </w:tc>
      </w:tr>
    </w:tbl>
    <w:p w14:paraId="1F8FEAAB" w14:textId="1F4FBE48" w:rsidR="00D8182B" w:rsidRDefault="00D8182B" w:rsidP="00176AB9">
      <w:pPr>
        <w:rPr>
          <w:b/>
          <w:rtl/>
        </w:rPr>
      </w:pPr>
    </w:p>
    <w:p w14:paraId="5D6093CE" w14:textId="78DDCA2B" w:rsidR="003A4EE8" w:rsidRDefault="003A4EE8" w:rsidP="00176AB9">
      <w:pPr>
        <w:rPr>
          <w:b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מסמכי המכרז"/>
      </w:tblPr>
      <w:tblGrid>
        <w:gridCol w:w="9161"/>
      </w:tblGrid>
      <w:tr w:rsidR="0010560A" w14:paraId="4E07FBC9" w14:textId="77777777" w:rsidTr="008667A4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03E046C7" w14:textId="1B54115F" w:rsidR="00693EB4" w:rsidRPr="000011E8" w:rsidRDefault="00CC3BBB" w:rsidP="00B80BC9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מסמכי המכרז</w:t>
            </w:r>
          </w:p>
        </w:tc>
      </w:tr>
      <w:tr w:rsidR="0010560A" w14:paraId="1B0B6C25" w14:textId="77777777" w:rsidTr="008667A4">
        <w:tc>
          <w:tcPr>
            <w:tcW w:w="9161" w:type="dxa"/>
          </w:tcPr>
          <w:p w14:paraId="0FCE9BEE" w14:textId="3E05183C" w:rsidR="0086197A" w:rsidRPr="003A4EE8" w:rsidRDefault="00CC3BBB" w:rsidP="003A4EE8">
            <w:pPr>
              <w:rPr>
                <w:b/>
                <w:rtl/>
              </w:rPr>
            </w:pPr>
            <w:r w:rsidRPr="00ED550C">
              <w:rPr>
                <w:rFonts w:hint="cs"/>
                <w:b/>
                <w:rtl/>
              </w:rPr>
              <w:t>נוסח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מלא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ומחייב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של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המכרז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מתפרסם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ב</w:t>
            </w:r>
            <w:r w:rsidR="0086197A" w:rsidRPr="00ED550C">
              <w:rPr>
                <w:rFonts w:hint="cs"/>
                <w:b/>
                <w:rtl/>
              </w:rPr>
              <w:t>דף</w:t>
            </w:r>
            <w:r w:rsidR="0086197A" w:rsidRPr="00ED550C">
              <w:rPr>
                <w:b/>
                <w:rtl/>
              </w:rPr>
              <w:t xml:space="preserve"> </w:t>
            </w:r>
            <w:r w:rsidR="0086197A" w:rsidRPr="00ED550C">
              <w:rPr>
                <w:rFonts w:hint="cs"/>
                <w:b/>
                <w:rtl/>
              </w:rPr>
              <w:t>המכרז</w:t>
            </w:r>
            <w:r w:rsidR="00421DFC">
              <w:rPr>
                <w:rFonts w:hint="cs"/>
                <w:b/>
                <w:rtl/>
              </w:rPr>
              <w:t>,</w:t>
            </w:r>
            <w:r w:rsidR="0086197A" w:rsidRPr="00ED550C">
              <w:rPr>
                <w:b/>
                <w:rtl/>
              </w:rPr>
              <w:t xml:space="preserve"> </w:t>
            </w:r>
            <w:r w:rsidR="0086197A" w:rsidRPr="00ED550C">
              <w:rPr>
                <w:rFonts w:hint="cs"/>
                <w:b/>
                <w:rtl/>
              </w:rPr>
              <w:t>שנמצא</w:t>
            </w:r>
            <w:r w:rsidR="0086197A" w:rsidRPr="00ED550C">
              <w:rPr>
                <w:b/>
                <w:rtl/>
              </w:rPr>
              <w:t xml:space="preserve"> </w:t>
            </w:r>
            <w:r w:rsidR="0086197A" w:rsidRPr="00ED550C">
              <w:rPr>
                <w:rFonts w:hint="cs"/>
                <w:b/>
                <w:rtl/>
              </w:rPr>
              <w:t>ב</w:t>
            </w:r>
            <w:r w:rsidR="00ED550C">
              <w:rPr>
                <w:rFonts w:hint="cs"/>
                <w:b/>
                <w:rtl/>
              </w:rPr>
              <w:t>אתר האינטרנט של מינהל הרכש הממשלתי.</w:t>
            </w:r>
          </w:p>
          <w:p w14:paraId="4974A5DA" w14:textId="63A33C2B" w:rsidR="00693EB4" w:rsidRPr="000011E8" w:rsidRDefault="0086197A" w:rsidP="0086197A">
            <w:pPr>
              <w:rPr>
                <w:bCs/>
                <w:rtl/>
              </w:rPr>
            </w:pPr>
            <w:r>
              <w:rPr>
                <w:rFonts w:hint="cs"/>
                <w:b/>
                <w:rtl/>
              </w:rPr>
              <w:t>קישור לדף המכרז: ___________________</w:t>
            </w:r>
            <w:r>
              <w:rPr>
                <w:b/>
                <w:rtl/>
              </w:rPr>
              <w:br/>
            </w:r>
            <w:r>
              <w:rPr>
                <w:rFonts w:hint="cs"/>
                <w:b/>
                <w:rtl/>
              </w:rPr>
              <w:t>כל עדכון בנוגע להליך יופיע בדף זה.</w:t>
            </w:r>
          </w:p>
        </w:tc>
      </w:tr>
    </w:tbl>
    <w:p w14:paraId="6E48EBE8" w14:textId="130B2731" w:rsidR="00693EB4" w:rsidRPr="000011E8" w:rsidRDefault="00693EB4" w:rsidP="00176AB9">
      <w:pPr>
        <w:rPr>
          <w:b/>
        </w:rPr>
      </w:pPr>
    </w:p>
    <w:tbl>
      <w:tblPr>
        <w:tblStyle w:val="ae"/>
        <w:bidiVisual/>
        <w:tblW w:w="9214" w:type="dxa"/>
        <w:tblInd w:w="-178" w:type="dxa"/>
        <w:tblLook w:val="04A0" w:firstRow="1" w:lastRow="0" w:firstColumn="1" w:lastColumn="0" w:noHBand="0" w:noVBand="1"/>
        <w:tblCaption w:val="טבלה"/>
        <w:tblDescription w:val="כתובת תיבת המכרזים להכנסת המעטפות"/>
      </w:tblPr>
      <w:tblGrid>
        <w:gridCol w:w="9214"/>
      </w:tblGrid>
      <w:tr w:rsidR="0010560A" w14:paraId="536E07EF" w14:textId="77777777" w:rsidTr="00025673">
        <w:trPr>
          <w:tblHeader/>
        </w:trPr>
        <w:tc>
          <w:tcPr>
            <w:tcW w:w="9214" w:type="dxa"/>
            <w:shd w:val="clear" w:color="auto" w:fill="D9D9D9" w:themeFill="background1" w:themeFillShade="D9"/>
          </w:tcPr>
          <w:p w14:paraId="7E8F1D90" w14:textId="5F56AF1A" w:rsidR="00693EB4" w:rsidRPr="000011E8" w:rsidRDefault="0086197A" w:rsidP="00B80BC9">
            <w:pPr>
              <w:rPr>
                <w:bCs/>
                <w:rtl/>
              </w:rPr>
            </w:pPr>
            <w:r>
              <w:rPr>
                <w:rFonts w:hint="cs"/>
                <w:rtl/>
              </w:rPr>
              <w:t>המועד האחרון להגשת הצעות יהיה ב</w:t>
            </w:r>
            <w:r w:rsidR="003E0ADF" w:rsidRPr="003E0ADF">
              <w:rPr>
                <w:rtl/>
              </w:rPr>
              <w:t xml:space="preserve">יום </w:t>
            </w:r>
            <w:sdt>
              <w:sdtPr>
                <w:rPr>
                  <w:rtl/>
                </w:rPr>
                <w:id w:val="1188866056"/>
                <w:placeholder>
                  <w:docPart w:val="FB49BCAD0EA2450DB3923E342D431FF3"/>
                </w:placeholder>
              </w:sdtPr>
              <w:sdtContent>
                <w:r w:rsidR="003E0ADF" w:rsidRPr="003E0ADF">
                  <w:rPr>
                    <w:rtl/>
                  </w:rPr>
                  <w:t>ה</w:t>
                </w:r>
              </w:sdtContent>
            </w:sdt>
            <w:r w:rsidR="003E0ADF" w:rsidRPr="003E0ADF">
              <w:rPr>
                <w:rtl/>
              </w:rPr>
              <w:t>', ה-12/12/2024 בשעה 10:00</w:t>
            </w:r>
            <w:r w:rsidR="003E0ADF">
              <w:rPr>
                <w:rFonts w:hint="cs"/>
                <w:bCs/>
                <w:rtl/>
              </w:rPr>
              <w:t>.</w:t>
            </w:r>
          </w:p>
        </w:tc>
      </w:tr>
    </w:tbl>
    <w:p w14:paraId="1C599FB2" w14:textId="77777777" w:rsidR="00693EB4" w:rsidRPr="00176AB9" w:rsidRDefault="00693EB4" w:rsidP="00B74774"/>
    <w:sectPr w:rsidR="00332AFB" w:rsidRPr="00176AB9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1D769" w14:textId="77777777" w:rsidR="00693EB4" w:rsidRDefault="00693EB4">
      <w:r>
        <w:separator/>
      </w:r>
    </w:p>
  </w:endnote>
  <w:endnote w:type="continuationSeparator" w:id="0">
    <w:p w14:paraId="7566F002" w14:textId="77777777" w:rsidR="00693EB4" w:rsidRDefault="0069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1F6DF" w14:textId="77777777" w:rsidR="00025673" w:rsidRDefault="00025673" w:rsidP="00C11A6F">
    <w:pPr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2125"/>
      <w:gridCol w:w="1706"/>
    </w:tblGrid>
    <w:tr w:rsidR="00B74774" w:rsidRPr="00D02A79" w14:paraId="3CC8234D" w14:textId="77777777" w:rsidTr="00304403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noWrap/>
          <w:vAlign w:val="center"/>
        </w:tcPr>
        <w:p w14:paraId="411E35CB" w14:textId="4196BA13" w:rsidR="00B74774" w:rsidRPr="00E61709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 xml:space="preserve">בתוקף מיום: </w:t>
          </w:r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>21.01.2021</w:t>
          </w:r>
        </w:p>
      </w:tc>
      <w:tc>
        <w:tcPr>
          <w:tcW w:w="2270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3F027C22" w14:textId="77777777" w:rsidR="00B74774" w:rsidRPr="00CC1DC6" w:rsidRDefault="00B74774" w:rsidP="00B74774">
          <w:pPr>
            <w:rPr>
              <w:rFonts w:ascii="Assistant" w:hAnsi="Assistant" w:cs="Assistant"/>
              <w:b/>
              <w:bCs/>
              <w:color w:val="215868" w:themeColor="accent5" w:themeShade="80"/>
            </w:rPr>
          </w:pPr>
        </w:p>
      </w:tc>
      <w:tc>
        <w:tcPr>
          <w:tcW w:w="2551" w:type="dxa"/>
          <w:gridSpan w:val="3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5D60FC2B" w14:textId="5DBFD0C9" w:rsidR="00B74774" w:rsidRPr="00E61709" w:rsidRDefault="00B74774" w:rsidP="00B74774">
          <w:pPr>
            <w:rPr>
              <w:rFonts w:asciiTheme="minorBidi" w:hAnsiTheme="minorBidi" w:cstheme="minorBidi"/>
              <w:color w:val="215868" w:themeColor="accent5" w:themeShade="8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215868" w:themeColor="accent5" w:themeShade="8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6CB6D2F6" w14:textId="784AA106" w:rsidR="00B74774" w:rsidRPr="00E61709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>תפקיד:</w:t>
          </w:r>
          <w:r>
            <w:rPr>
              <w:rFonts w:asciiTheme="minorBidi" w:hAnsiTheme="minorBidi" w:cstheme="minorBidi"/>
              <w:color w:val="215868" w:themeColor="accent5" w:themeShade="8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>מנהל מינהל הרכש הממשלתי</w:t>
          </w:r>
        </w:p>
      </w:tc>
    </w:tr>
    <w:tr w:rsidR="00B74774" w:rsidRPr="00C85CA4" w14:paraId="2678947B" w14:textId="77777777" w:rsidTr="00304403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64FF053B" w14:textId="77777777" w:rsidR="00B74774" w:rsidRPr="00C85CA4" w:rsidRDefault="00B74774" w:rsidP="00B74774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B74774" w:rsidRPr="00E61709" w14:paraId="2106A80B" w14:textId="77777777" w:rsidTr="00304403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7AE509AC" w14:textId="77777777" w:rsidR="00B74774" w:rsidRPr="00E61709" w:rsidRDefault="00B74774" w:rsidP="00B74774">
          <w:pPr>
            <w:jc w:val="right"/>
            <w:rPr>
              <w:rFonts w:asciiTheme="minorBidi" w:hAnsiTheme="minorBidi" w:cstheme="minorBidi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17696991" wp14:editId="4203A2A9">
                <wp:extent cx="252000" cy="252000"/>
                <wp:effectExtent l="0" t="0" r="0" b="0"/>
                <wp:docPr id="8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3FB10744" w14:textId="77777777" w:rsidR="00B74774" w:rsidRPr="00E61709" w:rsidRDefault="00B74774" w:rsidP="00B74774">
          <w:pPr>
            <w:rPr>
              <w:rFonts w:asciiTheme="minorBidi" w:hAnsiTheme="minorBidi" w:cstheme="minorBidi"/>
              <w:u w:color="3464BA"/>
              <w:rtl/>
            </w:rPr>
          </w:pPr>
          <w:hyperlink r:id="rId2" w:history="1">
            <w:r w:rsidRPr="001467C4">
              <w:rPr>
                <w:rStyle w:val="Hyperlink"/>
                <w:rFonts w:asciiTheme="minorBidi" w:hAnsiTheme="minorBidi" w:cstheme="minorBidi"/>
                <w:rtl/>
              </w:rPr>
              <w:t xml:space="preserve">אתר הוראות </w:t>
            </w:r>
            <w:proofErr w:type="spellStart"/>
            <w:r w:rsidRPr="001467C4">
              <w:rPr>
                <w:rStyle w:val="Hyperlink"/>
                <w:rFonts w:asciiTheme="minorBidi" w:hAnsiTheme="minorBidi" w:cstheme="minorBidi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0570983E" w14:textId="77777777" w:rsidR="00B74774" w:rsidRPr="00E61709" w:rsidRDefault="00B74774" w:rsidP="00B74774">
          <w:pPr>
            <w:jc w:val="right"/>
            <w:rPr>
              <w:rFonts w:asciiTheme="minorBidi" w:hAnsiTheme="minorBidi" w:cstheme="minorBidi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</w:rPr>
            <w:drawing>
              <wp:inline distT="0" distB="0" distL="0" distR="0" wp14:anchorId="20841612" wp14:editId="064F80DE">
                <wp:extent cx="252000" cy="252000"/>
                <wp:effectExtent l="0" t="0" r="0" b="0"/>
                <wp:docPr id="9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4B8D4283" w14:textId="77777777" w:rsidR="00B74774" w:rsidRPr="00E61709" w:rsidRDefault="00B74774" w:rsidP="00B74774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u w:color="3464BA"/>
              <w:rtl/>
            </w:rPr>
            <w:t>לקבלת עדכונים במערכת</w:t>
          </w:r>
        </w:p>
        <w:p w14:paraId="053D7A14" w14:textId="77777777" w:rsidR="00B74774" w:rsidRPr="00E61709" w:rsidRDefault="00B74774" w:rsidP="00B74774">
          <w:pPr>
            <w:rPr>
              <w:rFonts w:asciiTheme="minorBidi" w:hAnsiTheme="minorBidi" w:cstheme="minorBidi"/>
              <w:rtl/>
            </w:rPr>
          </w:pPr>
          <w:hyperlink r:id="rId4" w:history="1">
            <w:r w:rsidRPr="00E61709">
              <w:rPr>
                <w:rStyle w:val="Hyperlink"/>
                <w:rFonts w:asciiTheme="minorBidi" w:hAnsiTheme="minorBidi" w:cstheme="minorBidi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2281069E" w14:textId="77777777" w:rsidR="00B74774" w:rsidRPr="00E61709" w:rsidRDefault="00B74774" w:rsidP="00B74774">
          <w:pPr>
            <w:jc w:val="right"/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noProof/>
            </w:rPr>
            <w:drawing>
              <wp:inline distT="0" distB="0" distL="0" distR="0" wp14:anchorId="330F6D56" wp14:editId="71E247EB">
                <wp:extent cx="252000" cy="252000"/>
                <wp:effectExtent l="0" t="0" r="0" b="0"/>
                <wp:docPr id="10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gridSpan w:val="2"/>
          <w:shd w:val="clear" w:color="auto" w:fill="auto"/>
          <w:vAlign w:val="center"/>
        </w:tcPr>
        <w:p w14:paraId="4AE79B76" w14:textId="77777777" w:rsidR="00B74774" w:rsidRPr="00E61709" w:rsidRDefault="00B74774" w:rsidP="00B74774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rtl/>
            </w:rPr>
            <w:t>לפניות ושאלות</w:t>
          </w:r>
        </w:p>
        <w:p w14:paraId="3243E352" w14:textId="77777777" w:rsidR="00B74774" w:rsidRPr="00B74774" w:rsidRDefault="00B74774" w:rsidP="00B74774">
          <w:pPr>
            <w:rPr>
              <w:rFonts w:asciiTheme="minorBidi" w:hAnsiTheme="minorBidi" w:cstheme="minorBidi"/>
              <w:b/>
              <w:bCs/>
              <w:iCs/>
            </w:rPr>
          </w:pPr>
          <w:hyperlink r:id="rId6" w:history="1">
            <w:r w:rsidRPr="00B74774">
              <w:rPr>
                <w:rStyle w:val="Hyperlink"/>
                <w:rFonts w:asciiTheme="minorBidi" w:hAnsiTheme="minorBidi" w:cstheme="minorBidi"/>
                <w:bCs/>
                <w:iCs/>
              </w:rPr>
              <w:t>takam@mof.gov.il</w:t>
            </w:r>
          </w:hyperlink>
        </w:p>
      </w:tc>
      <w:tc>
        <w:tcPr>
          <w:tcW w:w="1706" w:type="dxa"/>
          <w:shd w:val="clear" w:color="auto" w:fill="auto"/>
          <w:vAlign w:val="center"/>
        </w:tcPr>
        <w:p w14:paraId="71749861" w14:textId="77777777" w:rsidR="00B74774" w:rsidRPr="00E61709" w:rsidRDefault="00B74774" w:rsidP="00B74774">
          <w:pPr>
            <w:jc w:val="right"/>
            <w:rPr>
              <w:rFonts w:asciiTheme="minorBidi" w:hAnsiTheme="minorBidi" w:cstheme="minorBidi"/>
              <w:b/>
              <w:bCs/>
              <w:color w:val="215868" w:themeColor="accent5" w:themeShade="80"/>
            </w:rPr>
          </w:pP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  <w:rtl/>
            </w:rPr>
            <w:t xml:space="preserve">עמוד </w:t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begin"/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instrText xml:space="preserve"> PAGE  </w:instrText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separate"/>
          </w:r>
          <w:r>
            <w:rPr>
              <w:rStyle w:val="af"/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4"/>
              <w:szCs w:val="24"/>
              <w:rtl/>
            </w:rPr>
            <w:t>1</w:t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end"/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  <w:rtl/>
            </w:rPr>
            <w:t xml:space="preserve"> מתוך </w:t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begin"/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instrText xml:space="preserve"> NUMPAGES  </w:instrText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separate"/>
          </w:r>
          <w:r>
            <w:rPr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4"/>
              <w:szCs w:val="24"/>
              <w:rtl/>
            </w:rPr>
            <w:t>1</w:t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end"/>
          </w:r>
        </w:p>
      </w:tc>
    </w:tr>
  </w:tbl>
  <w:p w14:paraId="27F3700C" w14:textId="77777777" w:rsidR="00B74774" w:rsidRPr="00025673" w:rsidRDefault="00B74774" w:rsidP="00C11A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7F638" w14:textId="77777777" w:rsidR="00693EB4" w:rsidRDefault="00693EB4">
      <w:r>
        <w:separator/>
      </w:r>
    </w:p>
  </w:footnote>
  <w:footnote w:type="continuationSeparator" w:id="0">
    <w:p w14:paraId="50C5CD16" w14:textId="77777777" w:rsidR="00693EB4" w:rsidRDefault="0069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bidiVisual/>
      <w:tblW w:w="11060" w:type="dxa"/>
      <w:jc w:val="center"/>
      <w:tblBorders>
        <w:bottom w:val="single" w:sz="6" w:space="0" w:color="548DD4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B74774" w:rsidRPr="00D84715" w14:paraId="25405D99" w14:textId="77777777" w:rsidTr="00304403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2CB89259" w14:textId="77777777"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8"/>
              <w:szCs w:val="28"/>
              <w:rtl/>
            </w:rPr>
            <w:drawing>
              <wp:inline distT="0" distB="0" distL="0" distR="0" wp14:anchorId="61386F38" wp14:editId="4D0FAC88">
                <wp:extent cx="1396679" cy="266700"/>
                <wp:effectExtent l="0" t="0" r="0" b="0"/>
                <wp:docPr id="1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215868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3FD3390C" w14:textId="77777777"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</w:p>
      </w:tc>
    </w:tr>
    <w:tr w:rsidR="00B74774" w:rsidRPr="00D84715" w14:paraId="365BC3B6" w14:textId="77777777" w:rsidTr="00304403">
      <w:trPr>
        <w:trHeight w:val="547"/>
        <w:jc w:val="center"/>
      </w:trPr>
      <w:tc>
        <w:tcPr>
          <w:tcW w:w="1021" w:type="dxa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31538110" w14:textId="77777777" w:rsidR="00B74774" w:rsidRPr="00757A20" w:rsidRDefault="00B74774" w:rsidP="00B74774">
          <w:pPr>
            <w:rPr>
              <w:rFonts w:ascii="Assistant" w:hAnsi="Assistant" w:cs="Assistant"/>
              <w:b/>
              <w:bCs/>
              <w:color w:val="215868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215868" w:themeColor="accent5" w:themeShade="80"/>
            </w:rPr>
            <w:drawing>
              <wp:inline distT="0" distB="0" distL="0" distR="0" wp14:anchorId="6D5ABA8A" wp14:editId="4CB337DE">
                <wp:extent cx="541448" cy="457200"/>
                <wp:effectExtent l="0" t="0" r="0" b="0"/>
                <wp:docPr id="7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6B8B0B6A" w14:textId="77777777" w:rsidR="00B74774" w:rsidRPr="00E61709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</w:rPr>
          </w:pPr>
          <w:r>
            <w:rPr>
              <w:rFonts w:asciiTheme="minorBidi" w:hAnsiTheme="minorBidi" w:cstheme="minorBidi" w:hint="cs"/>
              <w:color w:val="215868" w:themeColor="accent5" w:themeShade="80"/>
              <w:sz w:val="28"/>
              <w:szCs w:val="28"/>
              <w:rtl/>
            </w:rPr>
            <w:t>טופס</w:t>
          </w:r>
        </w:p>
      </w:tc>
      <w:tc>
        <w:tcPr>
          <w:tcW w:w="4233" w:type="dxa"/>
          <w:vMerge w:val="restart"/>
          <w:tcBorders>
            <w:top w:val="single" w:sz="6" w:space="0" w:color="548DD4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e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548DD4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B74774" w14:paraId="195C343A" w14:textId="77777777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041E216" w14:textId="77777777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A8B3425" w14:textId="0B0AC96D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התקשרויות ורכישות</w:t>
                </w:r>
              </w:p>
            </w:tc>
          </w:tr>
          <w:tr w:rsidR="00B74774" w14:paraId="15CEE108" w14:textId="77777777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014C652C" w14:textId="77777777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/>
                    <w:b/>
                    <w:bCs/>
                    <w:rtl/>
                  </w:rPr>
                  <w:t xml:space="preserve">מס' </w:t>
                </w:r>
                <w:r>
                  <w:rPr>
                    <w:rFonts w:asciiTheme="minorBidi" w:hAnsiTheme="minorBidi" w:cstheme="minorBidi" w:hint="cs"/>
                    <w:b/>
                    <w:bCs/>
                    <w:rtl/>
                  </w:rPr>
                  <w:t>טופס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6AD20320" w14:textId="04911294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ט.7.4.1.1</w:t>
                </w:r>
              </w:p>
            </w:tc>
          </w:tr>
          <w:tr w:rsidR="00B74774" w14:paraId="3EA3E1ED" w14:textId="77777777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C9BBF68" w14:textId="77777777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3E0AC7E8" w14:textId="42AC5772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1</w:t>
                </w:r>
              </w:p>
            </w:tc>
          </w:tr>
        </w:tbl>
        <w:p w14:paraId="301F285A" w14:textId="77777777" w:rsidR="00B74774" w:rsidRPr="00757A20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  <w:rtl/>
            </w:rPr>
          </w:pPr>
        </w:p>
      </w:tc>
    </w:tr>
    <w:tr w:rsidR="00B74774" w:rsidRPr="00D84715" w14:paraId="2093CD51" w14:textId="77777777" w:rsidTr="00304403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796FEDBD" w14:textId="62D3FB8E" w:rsidR="00B74774" w:rsidRPr="00E61709" w:rsidRDefault="00B74774" w:rsidP="00B74774">
          <w:pPr>
            <w:rPr>
              <w:rFonts w:asciiTheme="minorBidi" w:hAnsiTheme="minorBidi" w:cstheme="minorBidi"/>
              <w:color w:val="215868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215868" w:themeColor="accent5" w:themeShade="80"/>
              <w:sz w:val="28"/>
              <w:szCs w:val="28"/>
              <w:rtl/>
            </w:rPr>
            <w:t>מודעה לפרסום מכרז פומבי</w:t>
          </w:r>
        </w:p>
        <w:p w14:paraId="56005695" w14:textId="77777777" w:rsidR="00B74774" w:rsidRPr="00E61709" w:rsidRDefault="00B74774" w:rsidP="00B74774">
          <w:pPr>
            <w:rPr>
              <w:rFonts w:asciiTheme="minorBidi" w:hAnsiTheme="minorBidi" w:cstheme="minorBidi"/>
              <w:color w:val="215868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660673C2" w14:textId="77777777"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</w:p>
      </w:tc>
    </w:tr>
  </w:tbl>
  <w:p w14:paraId="66094DC5" w14:textId="77777777" w:rsidR="00B74774" w:rsidRPr="00D84715" w:rsidRDefault="00B7477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92027261">
    <w:abstractNumId w:val="11"/>
  </w:num>
  <w:num w:numId="2" w16cid:durableId="417872284">
    <w:abstractNumId w:val="5"/>
  </w:num>
  <w:num w:numId="3" w16cid:durableId="1538808127">
    <w:abstractNumId w:val="0"/>
  </w:num>
  <w:num w:numId="4" w16cid:durableId="686058975">
    <w:abstractNumId w:val="7"/>
  </w:num>
  <w:num w:numId="5" w16cid:durableId="1746566370">
    <w:abstractNumId w:val="3"/>
  </w:num>
  <w:num w:numId="6" w16cid:durableId="1593705500">
    <w:abstractNumId w:val="2"/>
  </w:num>
  <w:num w:numId="7" w16cid:durableId="32390814">
    <w:abstractNumId w:val="1"/>
  </w:num>
  <w:num w:numId="8" w16cid:durableId="1954052920">
    <w:abstractNumId w:val="4"/>
  </w:num>
  <w:num w:numId="9" w16cid:durableId="152533454">
    <w:abstractNumId w:val="8"/>
  </w:num>
  <w:num w:numId="10" w16cid:durableId="1451900223">
    <w:abstractNumId w:val="10"/>
  </w:num>
  <w:num w:numId="11" w16cid:durableId="1262295310">
    <w:abstractNumId w:val="9"/>
  </w:num>
  <w:num w:numId="12" w16cid:durableId="1248033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0A"/>
    <w:rsid w:val="000223FF"/>
    <w:rsid w:val="00025673"/>
    <w:rsid w:val="00082946"/>
    <w:rsid w:val="000A0C55"/>
    <w:rsid w:val="000B392C"/>
    <w:rsid w:val="001016FB"/>
    <w:rsid w:val="00104BD1"/>
    <w:rsid w:val="0010560A"/>
    <w:rsid w:val="00105705"/>
    <w:rsid w:val="00126B63"/>
    <w:rsid w:val="00150F8F"/>
    <w:rsid w:val="001757EE"/>
    <w:rsid w:val="001876E4"/>
    <w:rsid w:val="002165DA"/>
    <w:rsid w:val="00234DF7"/>
    <w:rsid w:val="002478F4"/>
    <w:rsid w:val="0027189F"/>
    <w:rsid w:val="002928EA"/>
    <w:rsid w:val="002C2EAA"/>
    <w:rsid w:val="00374B54"/>
    <w:rsid w:val="003769CB"/>
    <w:rsid w:val="00385070"/>
    <w:rsid w:val="00385B86"/>
    <w:rsid w:val="0039382F"/>
    <w:rsid w:val="003A4EE8"/>
    <w:rsid w:val="003E0ADF"/>
    <w:rsid w:val="003E0E0E"/>
    <w:rsid w:val="00421DFC"/>
    <w:rsid w:val="0047759E"/>
    <w:rsid w:val="00492C68"/>
    <w:rsid w:val="004A2929"/>
    <w:rsid w:val="004B3D9E"/>
    <w:rsid w:val="004B5DCE"/>
    <w:rsid w:val="004F6C58"/>
    <w:rsid w:val="00532043"/>
    <w:rsid w:val="005545D0"/>
    <w:rsid w:val="0058384A"/>
    <w:rsid w:val="005B2A99"/>
    <w:rsid w:val="005D3259"/>
    <w:rsid w:val="0060548A"/>
    <w:rsid w:val="00630BDD"/>
    <w:rsid w:val="00645085"/>
    <w:rsid w:val="00682C2A"/>
    <w:rsid w:val="00693EB4"/>
    <w:rsid w:val="006A1844"/>
    <w:rsid w:val="006B5960"/>
    <w:rsid w:val="006B6408"/>
    <w:rsid w:val="006D21F4"/>
    <w:rsid w:val="006D4B98"/>
    <w:rsid w:val="006F1CEB"/>
    <w:rsid w:val="0073225B"/>
    <w:rsid w:val="00783FC6"/>
    <w:rsid w:val="007A0656"/>
    <w:rsid w:val="007A7027"/>
    <w:rsid w:val="007F24A8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E29F0"/>
    <w:rsid w:val="008F4FC7"/>
    <w:rsid w:val="00905354"/>
    <w:rsid w:val="00945044"/>
    <w:rsid w:val="00952699"/>
    <w:rsid w:val="009536CA"/>
    <w:rsid w:val="0096594D"/>
    <w:rsid w:val="009843BE"/>
    <w:rsid w:val="00986B4A"/>
    <w:rsid w:val="009C5281"/>
    <w:rsid w:val="00A00565"/>
    <w:rsid w:val="00A01927"/>
    <w:rsid w:val="00A24E1D"/>
    <w:rsid w:val="00A51B8F"/>
    <w:rsid w:val="00AD2974"/>
    <w:rsid w:val="00B34E31"/>
    <w:rsid w:val="00B46127"/>
    <w:rsid w:val="00B64DD5"/>
    <w:rsid w:val="00B71A2A"/>
    <w:rsid w:val="00B74774"/>
    <w:rsid w:val="00BA4B1D"/>
    <w:rsid w:val="00BD4AC5"/>
    <w:rsid w:val="00C11A6F"/>
    <w:rsid w:val="00C328AE"/>
    <w:rsid w:val="00C464A2"/>
    <w:rsid w:val="00C5089F"/>
    <w:rsid w:val="00CA5E79"/>
    <w:rsid w:val="00CC3BBB"/>
    <w:rsid w:val="00CD70CD"/>
    <w:rsid w:val="00CE0A55"/>
    <w:rsid w:val="00CE5407"/>
    <w:rsid w:val="00D23AE1"/>
    <w:rsid w:val="00D4461A"/>
    <w:rsid w:val="00D5337F"/>
    <w:rsid w:val="00D55DA4"/>
    <w:rsid w:val="00D8182B"/>
    <w:rsid w:val="00DA1AD4"/>
    <w:rsid w:val="00DB35C2"/>
    <w:rsid w:val="00DF701F"/>
    <w:rsid w:val="00E00C5B"/>
    <w:rsid w:val="00E522B8"/>
    <w:rsid w:val="00E87820"/>
    <w:rsid w:val="00EB1618"/>
    <w:rsid w:val="00EC5647"/>
    <w:rsid w:val="00ED550C"/>
    <w:rsid w:val="00EF5F02"/>
    <w:rsid w:val="00EF68C7"/>
    <w:rsid w:val="00F0639C"/>
    <w:rsid w:val="00F57D42"/>
    <w:rsid w:val="00F74800"/>
    <w:rsid w:val="00FE72F6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aliases w:val="טקסט טבלה תחתונה"/>
    <w:basedOn w:val="a3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in.knesset.gov.il/Activity/Legislation/Laws/Pages/LawPrimary.aspx?t=lawlaws&amp;st=lawlaws&amp;lawitemid=200114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B49BCAD0EA2450DB3923E342D431F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9224D23-0744-4E07-B447-8EACA4DBE1AD}"/>
      </w:docPartPr>
      <w:docPartBody>
        <w:p w:rsidR="00B14297" w:rsidRDefault="004221F5" w:rsidP="004221F5">
          <w:pPr>
            <w:pStyle w:val="FB49BCAD0EA2450DB3923E342D431FF3"/>
          </w:pPr>
          <w:r>
            <w:rPr>
              <w:rStyle w:val="a3"/>
              <w:rtl/>
            </w:rPr>
            <w:t>לחץ כאן להזנת טקסט</w:t>
          </w:r>
          <w:r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F5"/>
    <w:rsid w:val="00104BD1"/>
    <w:rsid w:val="004221F5"/>
    <w:rsid w:val="00B1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4221F5"/>
  </w:style>
  <w:style w:type="paragraph" w:customStyle="1" w:styleId="FB49BCAD0EA2450DB3923E342D431FF3">
    <w:name w:val="FB49BCAD0EA2450DB3923E342D431FF3"/>
    <w:rsid w:val="004221F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071B6-64D6-4364-9DF5-34C13AB8CB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9</TotalTime>
  <Pages>1</Pages>
  <Words>358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User</cp:lastModifiedBy>
  <cp:revision>3</cp:revision>
  <cp:lastPrinted>2018-08-07T10:36:00Z</cp:lastPrinted>
  <dcterms:created xsi:type="dcterms:W3CDTF">2023-05-21T07:52:00Z</dcterms:created>
  <dcterms:modified xsi:type="dcterms:W3CDTF">2023-05-21T07:55:00Z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